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8382D" w14:textId="7034F95F" w:rsidR="000936E6" w:rsidRDefault="000936E6" w:rsidP="00FF5BF2">
      <w:pPr>
        <w:spacing w:before="0" w:after="0"/>
        <w:rPr>
          <w:rFonts w:ascii="Segoe UI" w:hAnsi="Segoe UI" w:cs="Segoe UI"/>
        </w:rPr>
      </w:pPr>
      <w:r w:rsidRPr="00D07C62">
        <w:rPr>
          <w:rFonts w:ascii="Segoe UI" w:hAnsi="Segoe UI" w:cs="Segoe UI"/>
        </w:rPr>
        <w:t xml:space="preserve">As you would like to </w:t>
      </w:r>
      <w:r w:rsidR="008D3DEB">
        <w:rPr>
          <w:rFonts w:ascii="Segoe UI" w:hAnsi="Segoe UI" w:cs="Segoe UI"/>
        </w:rPr>
        <w:t>take part</w:t>
      </w:r>
      <w:r w:rsidRPr="00D07C62">
        <w:rPr>
          <w:rFonts w:ascii="Segoe UI" w:hAnsi="Segoe UI" w:cs="Segoe UI"/>
        </w:rPr>
        <w:t xml:space="preserve"> in our rewards program, please complete the below registration form.</w:t>
      </w:r>
    </w:p>
    <w:p w14:paraId="3E90EC45" w14:textId="77777777" w:rsidR="00FD717C" w:rsidRPr="00D07C62" w:rsidRDefault="00FD717C" w:rsidP="008128D9">
      <w:pPr>
        <w:spacing w:before="0" w:after="0"/>
        <w:jc w:val="right"/>
        <w:rPr>
          <w:rFonts w:ascii="Segoe UI" w:hAnsi="Segoe UI" w:cs="Segoe UI"/>
        </w:rPr>
      </w:pPr>
    </w:p>
    <w:tbl>
      <w:tblPr>
        <w:tblStyle w:val="TableGrid"/>
        <w:tblW w:w="500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6"/>
      </w:tblGrid>
      <w:tr w:rsidR="000936E6" w:rsidRPr="00D07C62" w14:paraId="35396621" w14:textId="77777777" w:rsidTr="005F59B3">
        <w:tc>
          <w:tcPr>
            <w:tcW w:w="5000" w:type="pct"/>
            <w:shd w:val="clear" w:color="auto" w:fill="347CA8"/>
            <w:vAlign w:val="bottom"/>
          </w:tcPr>
          <w:p w14:paraId="0EC4F6B6" w14:textId="7EA75EA6" w:rsidR="000172E5" w:rsidRPr="00D07C62" w:rsidRDefault="000936E6" w:rsidP="00637200">
            <w:pPr>
              <w:pStyle w:val="Heading1"/>
              <w:outlineLvl w:val="0"/>
              <w:rPr>
                <w:rFonts w:ascii="Segoe UI" w:hAnsi="Segoe UI" w:cs="Segoe UI"/>
                <w:color w:val="FFFFFF" w:themeColor="background1"/>
              </w:rPr>
            </w:pPr>
            <w:r w:rsidRPr="00D07C62">
              <w:rPr>
                <w:rFonts w:ascii="Segoe UI" w:hAnsi="Segoe UI" w:cs="Segoe UI"/>
                <w:color w:val="FFFFFF" w:themeColor="background1"/>
              </w:rPr>
              <w:t>Member Details</w:t>
            </w:r>
          </w:p>
        </w:tc>
      </w:tr>
    </w:tbl>
    <w:p w14:paraId="46291D66" w14:textId="1FA23F97" w:rsidR="008B2B21" w:rsidRDefault="0055389F" w:rsidP="006C0485">
      <w:pPr>
        <w:spacing w:before="100" w:after="0"/>
        <w:ind w:left="142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First Name </w:t>
      </w:r>
      <w:r w:rsidR="008B2B21">
        <w:rPr>
          <w:rFonts w:ascii="Segoe UI" w:hAnsi="Segoe UI" w:cs="Segoe UI"/>
        </w:rPr>
        <w:t xml:space="preserve">     </w:t>
      </w:r>
      <w:sdt>
        <w:sdtPr>
          <w:rPr>
            <w:rFonts w:ascii="Segoe UI" w:hAnsi="Segoe UI" w:cs="Segoe UI"/>
          </w:rPr>
          <w:alias w:val="firstnamehasdata"/>
          <w:tag w:val="dcp|document||Condition|0"/>
          <w:id w:val="1444336293"/>
          <w:placeholder>
            <w:docPart w:val="F26CA09619394DA88481F8D771EA261F"/>
          </w:placeholder>
        </w:sdtPr>
        <w:sdtEndPr/>
        <w:sdtContent>
          <w:sdt>
            <w:sdtPr>
              <w:rPr>
                <w:rFonts w:ascii="Segoe UI" w:hAnsi="Segoe UI" w:cs="Segoe UI"/>
              </w:rPr>
              <w:alias w:val="firstname"/>
              <w:tag w:val="dcp|document||String"/>
              <w:id w:val="-1872840545"/>
              <w:placeholder>
                <w:docPart w:val="EB17525679F74B649F741F538518C8FB"/>
              </w:placeholder>
              <w:text/>
            </w:sdtPr>
            <w:sdtEndPr/>
            <w:sdtContent>
              <w:r w:rsidR="00124B75">
                <w:rPr>
                  <w:rFonts w:ascii="Segoe UI" w:hAnsi="Segoe UI" w:cs="Segoe UI"/>
                </w:rPr>
                <w:t>&lt;&lt;</w:t>
              </w:r>
              <w:proofErr w:type="spellStart"/>
              <w:r w:rsidR="00124B75">
                <w:rPr>
                  <w:rFonts w:ascii="Segoe UI" w:hAnsi="Segoe UI" w:cs="Segoe UI"/>
                </w:rPr>
                <w:t>firstname</w:t>
              </w:r>
              <w:proofErr w:type="spellEnd"/>
              <w:r w:rsidR="00124B75">
                <w:rPr>
                  <w:rFonts w:ascii="Segoe UI" w:hAnsi="Segoe UI" w:cs="Segoe UI"/>
                </w:rPr>
                <w:t>&gt;&gt;</w:t>
              </w:r>
            </w:sdtContent>
          </w:sdt>
        </w:sdtContent>
      </w:sdt>
      <w:sdt>
        <w:sdtPr>
          <w:rPr>
            <w:rFonts w:ascii="Segoe UI" w:hAnsi="Segoe UI" w:cs="Segoe UI"/>
          </w:rPr>
          <w:alias w:val="&lt;!&gt;firstnamehasdata"/>
          <w:tag w:val="dcp|document||Condition|1"/>
          <w:id w:val="203912852"/>
          <w:placeholder>
            <w:docPart w:val="1474DBCA438C48DFAF3AFBCD19B3242B"/>
          </w:placeholder>
        </w:sdtPr>
        <w:sdtEndPr/>
        <w:sdtContent>
          <w:sdt>
            <w:sdtPr>
              <w:rPr>
                <w:rFonts w:ascii="Segoe UI" w:hAnsi="Segoe UI" w:cs="Segoe UI"/>
              </w:rPr>
              <w:id w:val="-1117054474"/>
              <w:placeholder>
                <w:docPart w:val="DefaultPlaceholder_-1854013440"/>
              </w:placeholder>
              <w:text/>
            </w:sdtPr>
            <w:sdtEndPr/>
            <w:sdtContent>
              <w:r w:rsidR="00124B75">
                <w:rPr>
                  <w:rFonts w:ascii="Segoe UI" w:hAnsi="Segoe UI" w:cs="Segoe UI"/>
                </w:rPr>
                <w:t>Please enter your first name</w:t>
              </w:r>
            </w:sdtContent>
          </w:sdt>
        </w:sdtContent>
      </w:sdt>
    </w:p>
    <w:p w14:paraId="5659DBD1" w14:textId="77777777" w:rsidR="008B2B21" w:rsidRPr="008B2B21" w:rsidRDefault="008B2B21" w:rsidP="008B2B21">
      <w:pPr>
        <w:pBdr>
          <w:top w:val="single" w:sz="6" w:space="1" w:color="auto"/>
        </w:pBdr>
        <w:spacing w:before="0" w:after="0" w:line="120" w:lineRule="auto"/>
        <w:ind w:left="1985" w:right="288"/>
        <w:rPr>
          <w:rFonts w:ascii="Segoe UI" w:hAnsi="Segoe UI" w:cs="Segoe UI"/>
          <w:sz w:val="14"/>
          <w:szCs w:val="14"/>
        </w:rPr>
      </w:pPr>
    </w:p>
    <w:p w14:paraId="35D0BA1B" w14:textId="02C8534D" w:rsidR="008B2B21" w:rsidRPr="001E6324" w:rsidRDefault="0055389F" w:rsidP="006C0485">
      <w:pPr>
        <w:spacing w:before="100" w:after="0"/>
        <w:ind w:left="142"/>
        <w:rPr>
          <w:rFonts w:ascii="Segoe UI" w:hAnsi="Segoe UI" w:cs="Segoe UI"/>
        </w:rPr>
      </w:pPr>
      <w:r w:rsidRPr="001E6324">
        <w:rPr>
          <w:rFonts w:ascii="Segoe UI" w:hAnsi="Segoe UI" w:cs="Segoe UI"/>
        </w:rPr>
        <w:t xml:space="preserve">Last Name  </w:t>
      </w:r>
      <w:r w:rsidR="008B2B21" w:rsidRPr="001E6324">
        <w:rPr>
          <w:rFonts w:ascii="Segoe UI" w:hAnsi="Segoe UI" w:cs="Segoe UI"/>
        </w:rPr>
        <w:t xml:space="preserve">    </w:t>
      </w:r>
      <w:sdt>
        <w:sdtPr>
          <w:rPr>
            <w:rFonts w:ascii="Segoe UI" w:hAnsi="Segoe UI" w:cs="Segoe UI"/>
          </w:rPr>
          <w:alias w:val="lastnamehasdata"/>
          <w:tag w:val="dcp|document||Condition|0"/>
          <w:id w:val="-1016999966"/>
          <w:placeholder>
            <w:docPart w:val="09DF1F4D08CB41E0A025CD700BD49903"/>
          </w:placeholder>
        </w:sdtPr>
        <w:sdtEndPr/>
        <w:sdtContent>
          <w:sdt>
            <w:sdtPr>
              <w:rPr>
                <w:rFonts w:ascii="Segoe UI" w:hAnsi="Segoe UI" w:cs="Segoe UI"/>
              </w:rPr>
              <w:alias w:val="lastname"/>
              <w:tag w:val="dcp|document||String"/>
              <w:id w:val="434945213"/>
              <w:placeholder>
                <w:docPart w:val="7779F9F2265E413C9DF87526BA23809C"/>
              </w:placeholder>
              <w:text/>
            </w:sdtPr>
            <w:sdtEndPr/>
            <w:sdtContent>
              <w:r w:rsidR="00124B75">
                <w:rPr>
                  <w:rFonts w:ascii="Segoe UI" w:hAnsi="Segoe UI" w:cs="Segoe UI"/>
                </w:rPr>
                <w:t>&lt;&lt;</w:t>
              </w:r>
              <w:proofErr w:type="spellStart"/>
              <w:r w:rsidR="00124B75">
                <w:rPr>
                  <w:rFonts w:ascii="Segoe UI" w:hAnsi="Segoe UI" w:cs="Segoe UI"/>
                </w:rPr>
                <w:t>lastname</w:t>
              </w:r>
              <w:proofErr w:type="spellEnd"/>
              <w:r w:rsidR="00124B75">
                <w:rPr>
                  <w:rFonts w:ascii="Segoe UI" w:hAnsi="Segoe UI" w:cs="Segoe UI"/>
                </w:rPr>
                <w:t>&gt;&gt;</w:t>
              </w:r>
            </w:sdtContent>
          </w:sdt>
        </w:sdtContent>
      </w:sdt>
      <w:sdt>
        <w:sdtPr>
          <w:rPr>
            <w:rFonts w:ascii="Segoe UI" w:hAnsi="Segoe UI" w:cs="Segoe UI"/>
          </w:rPr>
          <w:alias w:val="&lt;!&gt;lastnamehasdata"/>
          <w:tag w:val="dcp|document||Condition|1"/>
          <w:id w:val="91741996"/>
          <w:placeholder>
            <w:docPart w:val="6051976353F040C6AD0620F62844BF55"/>
          </w:placeholder>
        </w:sdtPr>
        <w:sdtEndPr/>
        <w:sdtContent>
          <w:r w:rsidR="00124B75">
            <w:rPr>
              <w:rFonts w:ascii="Segoe UI" w:hAnsi="Segoe UI" w:cs="Segoe UI"/>
            </w:rPr>
            <w:t>Please enter your last name</w:t>
          </w:r>
        </w:sdtContent>
      </w:sdt>
    </w:p>
    <w:p w14:paraId="2D41F28E" w14:textId="77777777" w:rsidR="008B2B21" w:rsidRPr="008B2B21" w:rsidRDefault="008B2B21" w:rsidP="008B2B21">
      <w:pPr>
        <w:pBdr>
          <w:top w:val="single" w:sz="6" w:space="1" w:color="auto"/>
        </w:pBdr>
        <w:spacing w:before="0" w:after="0" w:line="120" w:lineRule="auto"/>
        <w:ind w:left="1985" w:right="288"/>
        <w:rPr>
          <w:rFonts w:ascii="Segoe UI" w:hAnsi="Segoe UI" w:cs="Segoe UI"/>
          <w:sz w:val="14"/>
          <w:szCs w:val="14"/>
        </w:rPr>
      </w:pPr>
    </w:p>
    <w:p w14:paraId="1EBF2D6A" w14:textId="3259B064" w:rsidR="00010AAD" w:rsidRDefault="00010AAD" w:rsidP="006C0485">
      <w:pPr>
        <w:spacing w:before="100" w:after="0"/>
        <w:ind w:left="142"/>
        <w:rPr>
          <w:rFonts w:ascii="Segoe UI" w:hAnsi="Segoe UI" w:cs="Segoe UI"/>
        </w:rPr>
      </w:pPr>
      <w:r w:rsidRPr="00D07C62">
        <w:rPr>
          <w:rFonts w:ascii="Segoe UI" w:hAnsi="Segoe UI" w:cs="Segoe UI"/>
        </w:rPr>
        <w:t>Cell Phone</w:t>
      </w:r>
      <w:r w:rsidR="000777E6">
        <w:rPr>
          <w:rFonts w:ascii="Segoe UI" w:hAnsi="Segoe UI" w:cs="Segoe UI"/>
        </w:rPr>
        <w:t xml:space="preserve">      </w:t>
      </w:r>
      <w:sdt>
        <w:sdtPr>
          <w:rPr>
            <w:rFonts w:ascii="Segoe UI" w:hAnsi="Segoe UI" w:cs="Segoe UI"/>
          </w:rPr>
          <w:alias w:val="mobilephone"/>
          <w:tag w:val="dcp|document||String"/>
          <w:id w:val="1753927822"/>
          <w:placeholder>
            <w:docPart w:val="41FEE402209B439CB0CE21DC39CBBF34"/>
          </w:placeholder>
          <w:text/>
        </w:sdtPr>
        <w:sdtEndPr/>
        <w:sdtContent>
          <w:r>
            <w:rPr>
              <w:rFonts w:ascii="Segoe UI" w:hAnsi="Segoe UI" w:cs="Segoe UI"/>
            </w:rPr>
            <w:t>&lt;&lt;</w:t>
          </w:r>
          <w:proofErr w:type="spellStart"/>
          <w:r>
            <w:rPr>
              <w:rFonts w:ascii="Segoe UI" w:hAnsi="Segoe UI" w:cs="Segoe UI"/>
            </w:rPr>
            <w:t>mobilephone</w:t>
          </w:r>
          <w:proofErr w:type="spellEnd"/>
          <w:r>
            <w:rPr>
              <w:rFonts w:ascii="Segoe UI" w:hAnsi="Segoe UI" w:cs="Segoe UI"/>
            </w:rPr>
            <w:t>&gt;&gt;</w:t>
          </w:r>
        </w:sdtContent>
      </w:sdt>
    </w:p>
    <w:p w14:paraId="2B62F5CF" w14:textId="0E7CCDC2" w:rsidR="00901B55" w:rsidRPr="00901B55" w:rsidRDefault="00901B55" w:rsidP="00901B55">
      <w:pPr>
        <w:pBdr>
          <w:top w:val="single" w:sz="6" w:space="0" w:color="auto"/>
        </w:pBdr>
        <w:spacing w:before="0" w:after="0" w:line="120" w:lineRule="auto"/>
        <w:ind w:left="1985" w:right="289"/>
        <w:rPr>
          <w:rFonts w:ascii="Segoe UI" w:hAnsi="Segoe UI" w:cs="Segoe UI"/>
          <w:sz w:val="16"/>
          <w:szCs w:val="16"/>
        </w:rPr>
      </w:pPr>
    </w:p>
    <w:p w14:paraId="7AEDA64E" w14:textId="0CCC6F5D" w:rsidR="001E7F69" w:rsidRDefault="001E7F69" w:rsidP="006C0485">
      <w:pPr>
        <w:spacing w:before="100" w:after="0"/>
        <w:ind w:left="142" w:right="289"/>
        <w:rPr>
          <w:rFonts w:ascii="Segoe UI" w:hAnsi="Segoe UI" w:cs="Segoe UI"/>
        </w:rPr>
      </w:pPr>
      <w:r w:rsidRPr="00D07C62">
        <w:rPr>
          <w:rFonts w:ascii="Segoe UI" w:hAnsi="Segoe UI" w:cs="Segoe UI"/>
        </w:rPr>
        <w:t>Work Phone</w:t>
      </w:r>
      <w:r w:rsidRPr="001E7F69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 xml:space="preserve">  </w:t>
      </w:r>
      <w:sdt>
        <w:sdtPr>
          <w:rPr>
            <w:rFonts w:ascii="Segoe UI" w:hAnsi="Segoe UI" w:cs="Segoe UI"/>
          </w:rPr>
          <w:alias w:val="telephone2"/>
          <w:tag w:val="dcp|document||String"/>
          <w:id w:val="611722399"/>
          <w:placeholder>
            <w:docPart w:val="FD3D4C7AC35F4F8FA5DA4FBDC2449900"/>
          </w:placeholder>
          <w:text/>
        </w:sdtPr>
        <w:sdtEndPr/>
        <w:sdtContent>
          <w:r>
            <w:rPr>
              <w:rFonts w:ascii="Segoe UI" w:hAnsi="Segoe UI" w:cs="Segoe UI"/>
            </w:rPr>
            <w:t>&lt;&lt;telephone2&gt;&gt;</w:t>
          </w:r>
        </w:sdtContent>
      </w:sdt>
    </w:p>
    <w:p w14:paraId="19D8F9DC" w14:textId="77777777" w:rsidR="00901B55" w:rsidRPr="00901B55" w:rsidRDefault="00901B55" w:rsidP="00901B55">
      <w:pPr>
        <w:pBdr>
          <w:top w:val="single" w:sz="6" w:space="1" w:color="auto"/>
        </w:pBdr>
        <w:spacing w:before="0" w:after="0" w:line="120" w:lineRule="auto"/>
        <w:ind w:left="1985" w:right="289"/>
        <w:rPr>
          <w:rFonts w:ascii="Segoe UI" w:hAnsi="Segoe UI" w:cs="Segoe UI"/>
          <w:sz w:val="14"/>
          <w:szCs w:val="14"/>
        </w:rPr>
      </w:pPr>
    </w:p>
    <w:p w14:paraId="5EFCA2ED" w14:textId="2BBA8484" w:rsidR="0025754D" w:rsidRDefault="0025754D" w:rsidP="006C0485">
      <w:pPr>
        <w:spacing w:before="100" w:after="0"/>
        <w:ind w:left="142"/>
        <w:rPr>
          <w:rFonts w:ascii="Segoe UI" w:hAnsi="Segoe UI" w:cs="Segoe UI"/>
        </w:rPr>
      </w:pPr>
      <w:r w:rsidRPr="00D07C62">
        <w:rPr>
          <w:rFonts w:ascii="Segoe UI" w:hAnsi="Segoe UI" w:cs="Segoe UI"/>
        </w:rPr>
        <w:t>Email</w:t>
      </w:r>
      <w:r w:rsidR="003933F2" w:rsidRPr="00D07C62">
        <w:rPr>
          <w:rFonts w:ascii="Segoe UI" w:hAnsi="Segoe UI" w:cs="Segoe UI"/>
          <w:vertAlign w:val="superscript"/>
        </w:rPr>
        <w:t>*)</w:t>
      </w:r>
      <w:r w:rsidR="000777E6">
        <w:rPr>
          <w:rFonts w:ascii="Segoe UI" w:hAnsi="Segoe UI" w:cs="Segoe UI"/>
        </w:rPr>
        <w:t xml:space="preserve">           </w:t>
      </w:r>
      <w:r w:rsidR="00644FFF">
        <w:rPr>
          <w:rFonts w:ascii="Segoe UI" w:hAnsi="Segoe UI" w:cs="Segoe UI"/>
        </w:rPr>
        <w:t xml:space="preserve"> </w:t>
      </w:r>
      <w:r w:rsidR="000777E6">
        <w:rPr>
          <w:rFonts w:ascii="Segoe UI" w:hAnsi="Segoe UI" w:cs="Segoe UI"/>
        </w:rPr>
        <w:t xml:space="preserve"> </w:t>
      </w:r>
      <w:sdt>
        <w:sdtPr>
          <w:rPr>
            <w:rFonts w:ascii="Segoe UI" w:hAnsi="Segoe UI" w:cs="Segoe UI"/>
          </w:rPr>
          <w:alias w:val="emailaddress1"/>
          <w:tag w:val="dcp|document||String"/>
          <w:id w:val="138997974"/>
          <w:placeholder>
            <w:docPart w:val="5A3DD154FB584A418A11AB7EE9F715DB"/>
          </w:placeholder>
          <w:text/>
        </w:sdtPr>
        <w:sdtEndPr/>
        <w:sdtContent>
          <w:r>
            <w:rPr>
              <w:rFonts w:ascii="Segoe UI" w:hAnsi="Segoe UI" w:cs="Segoe UI"/>
            </w:rPr>
            <w:t>&lt;&lt;emailaddress1&gt;&gt;</w:t>
          </w:r>
        </w:sdtContent>
      </w:sdt>
    </w:p>
    <w:p w14:paraId="1AA7F271" w14:textId="1E019BB8" w:rsidR="00BC09B5" w:rsidRDefault="00BC09B5" w:rsidP="00BC09B5">
      <w:pPr>
        <w:pBdr>
          <w:top w:val="single" w:sz="6" w:space="0" w:color="auto"/>
        </w:pBdr>
        <w:spacing w:before="0" w:after="0" w:line="120" w:lineRule="auto"/>
        <w:ind w:left="1985" w:right="288"/>
        <w:rPr>
          <w:rFonts w:ascii="Segoe UI" w:hAnsi="Segoe UI" w:cs="Segoe UI"/>
          <w:sz w:val="14"/>
          <w:szCs w:val="14"/>
        </w:rPr>
      </w:pPr>
    </w:p>
    <w:p w14:paraId="1F0B0761" w14:textId="77777777" w:rsidR="00C42A81" w:rsidRDefault="00C42A81" w:rsidP="00BC09B5">
      <w:pPr>
        <w:spacing w:before="100" w:after="0"/>
        <w:ind w:left="142"/>
        <w:rPr>
          <w:rFonts w:ascii="Segoe UI" w:hAnsi="Segoe UI" w:cs="Segoe UI"/>
        </w:rPr>
        <w:sectPr w:rsidR="00C42A81" w:rsidSect="006145D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432" w:gutter="0"/>
          <w:cols w:space="720"/>
          <w:docGrid w:linePitch="381"/>
        </w:sectPr>
      </w:pPr>
    </w:p>
    <w:p w14:paraId="3EBFB1F1" w14:textId="29E99990" w:rsidR="00BC09B5" w:rsidRDefault="00BC09B5" w:rsidP="00516121">
      <w:pPr>
        <w:spacing w:before="0" w:after="0"/>
        <w:ind w:left="142"/>
        <w:rPr>
          <w:rFonts w:ascii="Segoe UI" w:hAnsi="Segoe UI" w:cs="Segoe UI"/>
        </w:rPr>
      </w:pPr>
      <w:r w:rsidRPr="00D07C62">
        <w:rPr>
          <w:rFonts w:ascii="Segoe UI" w:hAnsi="Segoe UI" w:cs="Segoe UI"/>
        </w:rPr>
        <w:t>City</w:t>
      </w:r>
      <w:r>
        <w:rPr>
          <w:rFonts w:ascii="Segoe UI" w:hAnsi="Segoe UI" w:cs="Segoe UI"/>
        </w:rPr>
        <w:t xml:space="preserve">               </w:t>
      </w:r>
      <w:r w:rsidR="00C42A81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 xml:space="preserve"> </w:t>
      </w:r>
      <w:sdt>
        <w:sdtPr>
          <w:rPr>
            <w:rFonts w:ascii="Segoe UI" w:hAnsi="Segoe UI" w:cs="Segoe UI"/>
          </w:rPr>
          <w:alias w:val="address1_city"/>
          <w:tag w:val="dcp|document||String"/>
          <w:id w:val="-677036505"/>
          <w:placeholder>
            <w:docPart w:val="B082713CE9384FCAAD320AF79F5A2021"/>
          </w:placeholder>
          <w:text/>
        </w:sdtPr>
        <w:sdtEndPr/>
        <w:sdtContent>
          <w:r>
            <w:rPr>
              <w:rFonts w:ascii="Segoe UI" w:hAnsi="Segoe UI" w:cs="Segoe UI"/>
            </w:rPr>
            <w:t>&lt;&lt;address1_city&gt;&gt;</w:t>
          </w:r>
        </w:sdtContent>
      </w:sdt>
      <w:r w:rsidR="00C42A81">
        <w:rPr>
          <w:rFonts w:ascii="Segoe UI" w:hAnsi="Segoe UI" w:cs="Segoe UI"/>
        </w:rPr>
        <w:br w:type="column"/>
      </w:r>
      <w:r>
        <w:rPr>
          <w:rFonts w:ascii="Segoe UI" w:hAnsi="Segoe UI" w:cs="Segoe UI"/>
        </w:rPr>
        <w:t xml:space="preserve">Postal Code </w:t>
      </w:r>
      <w:r w:rsidR="00516121">
        <w:rPr>
          <w:rFonts w:ascii="Segoe UI" w:hAnsi="Segoe UI" w:cs="Segoe UI"/>
        </w:rPr>
        <w:t xml:space="preserve">     </w:t>
      </w:r>
      <w:sdt>
        <w:sdtPr>
          <w:rPr>
            <w:rFonts w:ascii="Segoe UI" w:hAnsi="Segoe UI" w:cs="Segoe UI"/>
          </w:rPr>
          <w:alias w:val="address1_postalcode"/>
          <w:tag w:val="dcp|document||String"/>
          <w:id w:val="-1596704373"/>
          <w:placeholder>
            <w:docPart w:val="03D7B2120E25428FB976656A716035E6"/>
          </w:placeholder>
          <w:text/>
        </w:sdtPr>
        <w:sdtEndPr/>
        <w:sdtContent>
          <w:r>
            <w:rPr>
              <w:rFonts w:ascii="Segoe UI" w:hAnsi="Segoe UI" w:cs="Segoe UI"/>
            </w:rPr>
            <w:t>&lt;&lt;address1_postalcode&gt;&gt;</w:t>
          </w:r>
        </w:sdtContent>
      </w:sdt>
    </w:p>
    <w:p w14:paraId="0526E829" w14:textId="77777777" w:rsidR="00C42A81" w:rsidRDefault="00C42A81" w:rsidP="00BC09B5">
      <w:pPr>
        <w:pBdr>
          <w:bottom w:val="single" w:sz="6" w:space="1" w:color="auto"/>
        </w:pBdr>
        <w:spacing w:before="0" w:after="0" w:line="120" w:lineRule="auto"/>
        <w:ind w:left="1985" w:right="4683"/>
        <w:rPr>
          <w:rFonts w:ascii="Segoe UI" w:hAnsi="Segoe UI" w:cs="Segoe UI"/>
          <w:sz w:val="2"/>
          <w:szCs w:val="2"/>
        </w:rPr>
        <w:sectPr w:rsidR="00C42A81" w:rsidSect="00C42A81">
          <w:type w:val="continuous"/>
          <w:pgSz w:w="12240" w:h="15840"/>
          <w:pgMar w:top="1440" w:right="1440" w:bottom="1440" w:left="1440" w:header="720" w:footer="432" w:gutter="0"/>
          <w:cols w:num="2" w:space="720"/>
          <w:docGrid w:linePitch="381"/>
        </w:sectPr>
      </w:pPr>
    </w:p>
    <w:p w14:paraId="4F22C957" w14:textId="77777777" w:rsidR="00BC09B5" w:rsidRPr="00BC09B5" w:rsidRDefault="00BC09B5" w:rsidP="00BC09B5">
      <w:pPr>
        <w:pBdr>
          <w:bottom w:val="single" w:sz="6" w:space="1" w:color="auto"/>
        </w:pBdr>
        <w:spacing w:before="0" w:after="0" w:line="120" w:lineRule="auto"/>
        <w:ind w:left="1985" w:right="4683"/>
        <w:rPr>
          <w:rFonts w:ascii="Segoe UI" w:hAnsi="Segoe UI" w:cs="Segoe UI"/>
          <w:sz w:val="2"/>
          <w:szCs w:val="2"/>
        </w:rPr>
      </w:pPr>
    </w:p>
    <w:p w14:paraId="0FE7A64C" w14:textId="01B4F8F7" w:rsidR="00BC09B5" w:rsidRDefault="00BC09B5" w:rsidP="00516121">
      <w:pPr>
        <w:pBdr>
          <w:top w:val="single" w:sz="6" w:space="0" w:color="auto"/>
        </w:pBdr>
        <w:spacing w:before="0" w:after="0" w:line="120" w:lineRule="auto"/>
        <w:ind w:left="7088" w:right="288"/>
        <w:rPr>
          <w:rFonts w:ascii="Segoe UI" w:hAnsi="Segoe UI" w:cs="Segoe UI"/>
          <w:sz w:val="14"/>
          <w:szCs w:val="14"/>
        </w:rPr>
      </w:pPr>
    </w:p>
    <w:p w14:paraId="42BE4841" w14:textId="77777777" w:rsidR="007E1A72" w:rsidRDefault="007E1A72" w:rsidP="00116FED">
      <w:pPr>
        <w:spacing w:before="0" w:after="120" w:line="240" w:lineRule="auto"/>
        <w:ind w:left="142"/>
        <w:rPr>
          <w:rFonts w:ascii="Segoe UI" w:hAnsi="Segoe UI" w:cs="Segoe UI"/>
        </w:rPr>
      </w:pPr>
    </w:p>
    <w:p w14:paraId="0F8AA6B4" w14:textId="18E6B617" w:rsidR="00B456C8" w:rsidRDefault="007E1A72" w:rsidP="00116FED">
      <w:pPr>
        <w:spacing w:before="0" w:after="120" w:line="240" w:lineRule="auto"/>
        <w:ind w:left="142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I already have a preliminary member number: </w:t>
      </w:r>
      <w:r>
        <w:rPr>
          <w:rFonts w:ascii="Segoe UI" w:hAnsi="Segoe UI" w:cs="Segoe UI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rFonts w:ascii="Segoe UI" w:hAnsi="Segoe UI" w:cs="Segoe UI"/>
        </w:rPr>
        <w:instrText xml:space="preserve"> FORMTEXT </w:instrText>
      </w:r>
      <w:r>
        <w:rPr>
          <w:rFonts w:ascii="Segoe UI" w:hAnsi="Segoe UI" w:cs="Segoe UI"/>
        </w:rPr>
      </w:r>
      <w:r>
        <w:rPr>
          <w:rFonts w:ascii="Segoe UI" w:hAnsi="Segoe UI" w:cs="Segoe UI"/>
        </w:rPr>
        <w:fldChar w:fldCharType="separate"/>
      </w:r>
      <w:r>
        <w:rPr>
          <w:rFonts w:ascii="Segoe UI" w:hAnsi="Segoe UI" w:cs="Segoe UI"/>
          <w:noProof/>
        </w:rPr>
        <w:t> </w:t>
      </w:r>
      <w:r>
        <w:rPr>
          <w:rFonts w:ascii="Segoe UI" w:hAnsi="Segoe UI" w:cs="Segoe UI"/>
          <w:noProof/>
        </w:rPr>
        <w:t> </w:t>
      </w:r>
      <w:r>
        <w:rPr>
          <w:rFonts w:ascii="Segoe UI" w:hAnsi="Segoe UI" w:cs="Segoe UI"/>
          <w:noProof/>
        </w:rPr>
        <w:t> </w:t>
      </w:r>
      <w:r>
        <w:rPr>
          <w:rFonts w:ascii="Segoe UI" w:hAnsi="Segoe UI" w:cs="Segoe UI"/>
          <w:noProof/>
        </w:rPr>
        <w:t> </w:t>
      </w:r>
      <w:r>
        <w:rPr>
          <w:rFonts w:ascii="Segoe UI" w:hAnsi="Segoe UI" w:cs="Segoe UI"/>
          <w:noProof/>
        </w:rPr>
        <w:t> </w:t>
      </w:r>
      <w:r>
        <w:rPr>
          <w:rFonts w:ascii="Segoe UI" w:hAnsi="Segoe UI" w:cs="Segoe UI"/>
        </w:rPr>
        <w:fldChar w:fldCharType="end"/>
      </w:r>
      <w:bookmarkEnd w:id="0"/>
    </w:p>
    <w:p w14:paraId="65E446FA" w14:textId="77777777" w:rsidR="007E1A72" w:rsidRDefault="007E1A72" w:rsidP="00116FED">
      <w:pPr>
        <w:spacing w:before="0" w:after="120" w:line="240" w:lineRule="auto"/>
        <w:ind w:left="142"/>
        <w:rPr>
          <w:rFonts w:ascii="Segoe UI" w:hAnsi="Segoe UI" w:cs="Segoe UI"/>
        </w:rPr>
      </w:pPr>
    </w:p>
    <w:p w14:paraId="1598A652" w14:textId="77777777" w:rsidR="007E1A72" w:rsidRDefault="007E1A72" w:rsidP="007E1A72">
      <w:pPr>
        <w:spacing w:before="0" w:after="120" w:line="240" w:lineRule="auto"/>
        <w:ind w:left="142"/>
        <w:rPr>
          <w:rFonts w:ascii="Segoe UI" w:hAnsi="Segoe UI" w:cs="Segoe UI"/>
        </w:rPr>
      </w:pPr>
      <w:r>
        <w:rPr>
          <w:rFonts w:ascii="Segoe UI" w:hAnsi="Segoe UI" w:cs="Segoe UI"/>
        </w:rPr>
        <w:t>Notes:</w:t>
      </w:r>
    </w:p>
    <w:p w14:paraId="1C314C04" w14:textId="77777777" w:rsidR="007E1A72" w:rsidRDefault="001E559F" w:rsidP="007E1A72">
      <w:pPr>
        <w:spacing w:before="0" w:after="120" w:line="240" w:lineRule="auto"/>
        <w:ind w:left="142"/>
        <w:rPr>
          <w:rFonts w:ascii="Segoe UI" w:hAnsi="Segoe UI" w:cs="Segoe UI"/>
        </w:rPr>
      </w:pPr>
      <w:sdt>
        <w:sdtPr>
          <w:rPr>
            <w:rFonts w:ascii="Segoe UI" w:hAnsi="Segoe UI" w:cs="Segoe UI"/>
          </w:rPr>
          <w:id w:val="1173917409"/>
          <w:placeholder>
            <w:docPart w:val="97B11175C97746639D3A9B7CF024A0DD"/>
          </w:placeholder>
          <w:text/>
        </w:sdtPr>
        <w:sdtEndPr/>
        <w:sdtContent>
          <w:r w:rsidR="007E1A72">
            <w:rPr>
              <w:rFonts w:ascii="Segoe UI" w:hAnsi="Segoe UI" w:cs="Segoe UI"/>
            </w:rPr>
            <w:t>Let us know your thoughts about the program.</w:t>
          </w:r>
        </w:sdtContent>
      </w:sdt>
    </w:p>
    <w:p w14:paraId="47A95B63" w14:textId="77777777" w:rsidR="00B456C8" w:rsidRDefault="00B456C8" w:rsidP="00116FED">
      <w:pPr>
        <w:spacing w:before="0" w:after="120" w:line="240" w:lineRule="auto"/>
        <w:ind w:left="142"/>
        <w:rPr>
          <w:rFonts w:ascii="Segoe UI" w:hAnsi="Segoe UI" w:cs="Segoe UI"/>
        </w:rPr>
      </w:pPr>
    </w:p>
    <w:p w14:paraId="37F06CD7" w14:textId="73775338" w:rsidR="00873AAB" w:rsidRDefault="00873AAB" w:rsidP="00873AAB">
      <w:pPr>
        <w:spacing w:before="0" w:after="120" w:line="240" w:lineRule="auto"/>
        <w:rPr>
          <w:rFonts w:ascii="Segoe UI" w:hAnsi="Segoe UI" w:cs="Segoe UI"/>
        </w:rPr>
      </w:pPr>
      <w:r w:rsidRPr="00D07C62">
        <w:rPr>
          <w:rFonts w:ascii="Segoe UI" w:hAnsi="Segoe UI" w:cs="Segoe UI"/>
        </w:rPr>
        <w:t>I would like to retrieve information about offers and news.</w:t>
      </w:r>
      <w:r>
        <w:rPr>
          <w:rFonts w:ascii="Segoe UI" w:hAnsi="Segoe UI" w:cs="Segoe UI"/>
        </w:rPr>
        <w:tab/>
      </w:r>
      <w:r>
        <w:rPr>
          <w:rFonts w:ascii="Segoe UI" w:hAnsi="Segoe UI" w:cs="Segoe UI"/>
        </w:rPr>
        <w:tab/>
      </w:r>
      <w:r>
        <w:rPr>
          <w:rFonts w:ascii="Segoe UI" w:hAnsi="Segoe UI" w:cs="Segoe UI"/>
        </w:rPr>
        <w:tab/>
      </w:r>
      <w:sdt>
        <w:sdtPr>
          <w:rPr>
            <w:rFonts w:ascii="Segoe UI" w:hAnsi="Segoe UI" w:cs="Segoe UI"/>
          </w:rPr>
          <w:id w:val="5785689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</w:rPr>
            <w:t>☐</w:t>
          </w:r>
        </w:sdtContent>
      </w:sdt>
    </w:p>
    <w:p w14:paraId="5BCB6E4C" w14:textId="68737AF7" w:rsidR="00873AAB" w:rsidRDefault="00873AAB" w:rsidP="00873AAB">
      <w:pPr>
        <w:spacing w:before="0" w:after="120" w:line="240" w:lineRule="auto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I accept the legal terms and conditions as described </w:t>
      </w:r>
      <w:hyperlink r:id="rId17" w:history="1">
        <w:r w:rsidRPr="00D07C62">
          <w:rPr>
            <w:rStyle w:val="Hyperlink"/>
            <w:rFonts w:ascii="Segoe UI" w:hAnsi="Segoe UI" w:cs="Segoe UI"/>
          </w:rPr>
          <w:t>here</w:t>
        </w:r>
      </w:hyperlink>
      <w:r>
        <w:rPr>
          <w:rFonts w:ascii="Segoe UI" w:hAnsi="Segoe UI" w:cs="Segoe UI"/>
        </w:rPr>
        <w:t>.</w:t>
      </w:r>
      <w:r w:rsidRPr="00D07C62">
        <w:rPr>
          <w:rFonts w:ascii="Segoe UI" w:hAnsi="Segoe UI" w:cs="Segoe UI"/>
          <w:vertAlign w:val="superscript"/>
        </w:rPr>
        <w:t>*)</w:t>
      </w:r>
      <w:r w:rsidRPr="00873AAB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ab/>
      </w:r>
      <w:r>
        <w:rPr>
          <w:rFonts w:ascii="Segoe UI" w:hAnsi="Segoe UI" w:cs="Segoe UI"/>
        </w:rPr>
        <w:tab/>
      </w:r>
      <w:sdt>
        <w:sdtPr>
          <w:rPr>
            <w:rFonts w:ascii="Segoe UI" w:hAnsi="Segoe UI" w:cs="Segoe UI"/>
          </w:rPr>
          <w:id w:val="-6403431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</w:rPr>
            <w:t>☐</w:t>
          </w:r>
        </w:sdtContent>
      </w:sdt>
    </w:p>
    <w:p w14:paraId="4B41C93A" w14:textId="69EE248E" w:rsidR="00873AAB" w:rsidRPr="001753D0" w:rsidRDefault="00873AAB" w:rsidP="001753D0">
      <w:pPr>
        <w:spacing w:before="0" w:after="0"/>
        <w:rPr>
          <w:rFonts w:ascii="Segoe UI" w:hAnsi="Segoe UI" w:cs="Segoe UI"/>
        </w:rPr>
      </w:pPr>
      <w:r w:rsidRPr="00D07C62">
        <w:rPr>
          <w:rFonts w:ascii="Segoe UI" w:hAnsi="Segoe UI" w:cs="Segoe UI"/>
        </w:rPr>
        <w:t>How did you find out about our rewards program?</w:t>
      </w:r>
      <w:r>
        <w:rPr>
          <w:rFonts w:ascii="Segoe UI" w:hAnsi="Segoe UI" w:cs="Segoe UI"/>
        </w:rPr>
        <w:tab/>
      </w:r>
      <w:sdt>
        <w:sdtPr>
          <w:rPr>
            <w:rFonts w:ascii="Segoe UI" w:hAnsi="Segoe UI" w:cs="Segoe UI"/>
          </w:rPr>
          <w:id w:val="669831143"/>
          <w:placeholder>
            <w:docPart w:val="744C9F3EBA9F4259A4A8C01E6EC1C714"/>
          </w:placeholder>
          <w:showingPlcHdr/>
          <w:comboBox>
            <w:listItem w:value="Choose an item."/>
            <w:listItem w:displayText="Social media" w:value="Social media"/>
            <w:listItem w:displayText="Internet" w:value="Internet"/>
            <w:listItem w:displayText="TV/Radio" w:value="TV/Radio"/>
            <w:listItem w:displayText="Recommendation" w:value="Recommendation"/>
            <w:listItem w:displayText="Other" w:value="Other"/>
          </w:comboBox>
        </w:sdtPr>
        <w:sdtEndPr/>
        <w:sdtContent>
          <w:r w:rsidRPr="0025487B">
            <w:rPr>
              <w:rStyle w:val="PlaceholderText"/>
            </w:rPr>
            <w:t>Choose an item.</w:t>
          </w:r>
        </w:sdtContent>
      </w:sdt>
    </w:p>
    <w:p w14:paraId="4237C5EE" w14:textId="52894318" w:rsidR="004073D9" w:rsidRDefault="00D07C62" w:rsidP="000936E6">
      <w:pPr>
        <w:rPr>
          <w:rFonts w:ascii="Segoe UI" w:hAnsi="Segoe UI" w:cs="Segoe UI"/>
          <w:sz w:val="16"/>
          <w:szCs w:val="16"/>
        </w:rPr>
      </w:pPr>
      <w:r w:rsidRPr="00D07C62">
        <w:rPr>
          <w:rFonts w:ascii="Segoe UI" w:hAnsi="Segoe UI" w:cs="Segoe UI"/>
          <w:sz w:val="16"/>
          <w:szCs w:val="16"/>
          <w:vertAlign w:val="superscript"/>
        </w:rPr>
        <w:t>*)</w:t>
      </w:r>
      <w:r w:rsidRPr="00D07C62">
        <w:rPr>
          <w:rFonts w:ascii="Segoe UI" w:hAnsi="Segoe UI" w:cs="Segoe UI"/>
          <w:sz w:val="16"/>
          <w:szCs w:val="16"/>
        </w:rPr>
        <w:t xml:space="preserve"> Mandatory to successfully complete your registration.</w:t>
      </w:r>
    </w:p>
    <w:sectPr w:rsidR="004073D9" w:rsidSect="00F663A5">
      <w:type w:val="continuous"/>
      <w:pgSz w:w="12240" w:h="15840"/>
      <w:pgMar w:top="1440" w:right="1467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F9B3C" w14:textId="77777777" w:rsidR="001E559F" w:rsidRDefault="001E559F" w:rsidP="000172E5">
      <w:pPr>
        <w:spacing w:after="0" w:line="240" w:lineRule="auto"/>
      </w:pPr>
      <w:r>
        <w:separator/>
      </w:r>
    </w:p>
  </w:endnote>
  <w:endnote w:type="continuationSeparator" w:id="0">
    <w:p w14:paraId="7FA47EEA" w14:textId="77777777" w:rsidR="001E559F" w:rsidRDefault="001E559F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8EA7373-1270-42E0-A743-71480CEAB9DD}"/>
    <w:embedBold r:id="rId2" w:fontKey="{6833AE15-382F-464D-AA39-3C2D67D91EE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7291FF7-DF89-4A9A-A1A6-08A1BD1D136E}"/>
    <w:embedBold r:id="rId4" w:fontKey="{62A74C5A-6601-4077-B8E6-2D5792984037}"/>
    <w:embedItalic r:id="rId5" w:fontKey="{1CCF366D-33E4-44A8-B658-27431F314C2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7DA3EC3-F042-420C-A5B7-81CA3DE45BF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A87F0DA-BCA2-4877-922C-BFF0F78EA3AD}"/>
    <w:embedBold r:id="rId8" w:fontKey="{32924868-7E3B-415B-B609-874A987F51F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F8C3EC6C-8E52-4B74-B0A3-76BED5933A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08692" w14:textId="77777777" w:rsidR="009520C7" w:rsidRDefault="009520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347CA8"/>
      </w:tblBorders>
      <w:tblLook w:val="04A0" w:firstRow="1" w:lastRow="0" w:firstColumn="1" w:lastColumn="0" w:noHBand="0" w:noVBand="1"/>
    </w:tblPr>
    <w:tblGrid>
      <w:gridCol w:w="4675"/>
      <w:gridCol w:w="4675"/>
    </w:tblGrid>
    <w:tr w:rsidR="000936E6" w:rsidRPr="000936E6" w14:paraId="67AF9172" w14:textId="77777777" w:rsidTr="008128D9">
      <w:tc>
        <w:tcPr>
          <w:tcW w:w="4675" w:type="dxa"/>
          <w:vAlign w:val="center"/>
        </w:tcPr>
        <w:p w14:paraId="0EFDC501" w14:textId="0E25A321" w:rsidR="000936E6" w:rsidRPr="000936E6" w:rsidRDefault="000936E6" w:rsidP="000936E6">
          <w:pPr>
            <w:spacing w:before="0" w:after="0"/>
            <w:rPr>
              <w:b/>
              <w:bCs/>
              <w:color w:val="347CA8"/>
              <w:sz w:val="16"/>
              <w:szCs w:val="16"/>
            </w:rPr>
          </w:pPr>
          <w:r w:rsidRPr="000936E6">
            <w:rPr>
              <w:b/>
              <w:bCs/>
              <w:color w:val="347CA8"/>
              <w:sz w:val="16"/>
              <w:szCs w:val="16"/>
            </w:rPr>
            <w:t>mscrm-addons.com Corp.</w:t>
          </w:r>
        </w:p>
        <w:p w14:paraId="71798EE1" w14:textId="1B479E57" w:rsidR="000936E6" w:rsidRPr="000936E6" w:rsidRDefault="000936E6" w:rsidP="000936E6">
          <w:pPr>
            <w:spacing w:before="0" w:after="0"/>
            <w:rPr>
              <w:color w:val="347CA8"/>
              <w:sz w:val="16"/>
              <w:szCs w:val="16"/>
            </w:rPr>
          </w:pPr>
          <w:r w:rsidRPr="000936E6">
            <w:rPr>
              <w:color w:val="347CA8"/>
              <w:sz w:val="16"/>
              <w:szCs w:val="16"/>
            </w:rPr>
            <w:t>1860 N Rock Springs Rd NE, STE 201</w:t>
          </w:r>
        </w:p>
        <w:p w14:paraId="5F6B3D4E" w14:textId="77B6199D" w:rsidR="000936E6" w:rsidRPr="000936E6" w:rsidRDefault="000936E6" w:rsidP="000936E6">
          <w:pPr>
            <w:spacing w:before="0" w:after="0"/>
            <w:rPr>
              <w:color w:val="347CA8"/>
              <w:sz w:val="16"/>
              <w:szCs w:val="16"/>
            </w:rPr>
          </w:pPr>
          <w:r w:rsidRPr="000936E6">
            <w:rPr>
              <w:color w:val="347CA8"/>
              <w:sz w:val="16"/>
              <w:szCs w:val="16"/>
            </w:rPr>
            <w:t>Atlanta, GA 30324</w:t>
          </w:r>
        </w:p>
        <w:p w14:paraId="301BC502" w14:textId="200194E6" w:rsidR="000936E6" w:rsidRPr="000936E6" w:rsidRDefault="000936E6" w:rsidP="000936E6">
          <w:pPr>
            <w:spacing w:before="0" w:after="0"/>
            <w:rPr>
              <w:color w:val="347CA8"/>
              <w:sz w:val="16"/>
              <w:szCs w:val="16"/>
            </w:rPr>
          </w:pPr>
          <w:r w:rsidRPr="000936E6">
            <w:rPr>
              <w:color w:val="347CA8"/>
              <w:sz w:val="16"/>
              <w:szCs w:val="16"/>
            </w:rPr>
            <w:t>+1 404 720 6066</w:t>
          </w:r>
        </w:p>
        <w:p w14:paraId="4A2B2F80" w14:textId="160A92D6" w:rsidR="00311D4F" w:rsidRPr="000936E6" w:rsidRDefault="000936E6" w:rsidP="000936E6">
          <w:pPr>
            <w:spacing w:before="0" w:after="0"/>
            <w:rPr>
              <w:color w:val="347CA8"/>
            </w:rPr>
          </w:pPr>
          <w:r w:rsidRPr="000936E6">
            <w:rPr>
              <w:color w:val="347CA8"/>
              <w:sz w:val="16"/>
              <w:szCs w:val="16"/>
            </w:rPr>
            <w:t>sales@mscrm-addons.com</w:t>
          </w:r>
        </w:p>
      </w:tc>
      <w:tc>
        <w:tcPr>
          <w:tcW w:w="4675" w:type="dxa"/>
        </w:tcPr>
        <w:p w14:paraId="75CA29B9" w14:textId="2EB09B8E" w:rsidR="000936E6" w:rsidRPr="000936E6" w:rsidRDefault="000936E6" w:rsidP="000936E6">
          <w:pPr>
            <w:pStyle w:val="Footer"/>
            <w:jc w:val="right"/>
            <w:rPr>
              <w:rFonts w:ascii="Segoe UI" w:hAnsi="Segoe UI" w:cs="Segoe UI"/>
              <w:color w:val="347CA8"/>
            </w:rPr>
          </w:pPr>
          <w:r w:rsidRPr="000936E6">
            <w:rPr>
              <w:rFonts w:ascii="Segoe UI" w:hAnsi="Segoe UI" w:cs="Segoe UI"/>
              <w:noProof/>
              <w:color w:val="347CA8"/>
            </w:rPr>
            <w:drawing>
              <wp:inline distT="0" distB="0" distL="0" distR="0" wp14:anchorId="21AC4404" wp14:editId="28581DE3">
                <wp:extent cx="2137410" cy="474980"/>
                <wp:effectExtent l="0" t="0" r="0" b="1270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741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56BAA57" w14:textId="77777777" w:rsidR="006145D8" w:rsidRPr="000936E6" w:rsidRDefault="006145D8" w:rsidP="00637200">
    <w:pPr>
      <w:pStyle w:val="Footer"/>
      <w:rPr>
        <w:color w:val="347CA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AF6DF" w14:textId="77777777" w:rsidR="009520C7" w:rsidRDefault="009520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E352D" w14:textId="77777777" w:rsidR="001E559F" w:rsidRDefault="001E559F" w:rsidP="000172E5">
      <w:pPr>
        <w:spacing w:after="0" w:line="240" w:lineRule="auto"/>
      </w:pPr>
      <w:r>
        <w:separator/>
      </w:r>
    </w:p>
  </w:footnote>
  <w:footnote w:type="continuationSeparator" w:id="0">
    <w:p w14:paraId="7EF76F8E" w14:textId="77777777" w:rsidR="001E559F" w:rsidRDefault="001E559F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3E5F0" w14:textId="77777777" w:rsidR="009520C7" w:rsidRDefault="009520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bottom w:val="single" w:sz="4" w:space="0" w:color="347CA8"/>
      </w:tblBorders>
      <w:tblLook w:val="04A0" w:firstRow="1" w:lastRow="0" w:firstColumn="1" w:lastColumn="0" w:noHBand="0" w:noVBand="1"/>
    </w:tblPr>
    <w:tblGrid>
      <w:gridCol w:w="1656"/>
      <w:gridCol w:w="7704"/>
    </w:tblGrid>
    <w:tr w:rsidR="000936E6" w:rsidRPr="000936E6" w14:paraId="53F7373E" w14:textId="77777777" w:rsidTr="005F59B3">
      <w:trPr>
        <w:trHeight w:val="990"/>
      </w:trPr>
      <w:tc>
        <w:tcPr>
          <w:tcW w:w="1350" w:type="dxa"/>
          <w:vAlign w:val="center"/>
        </w:tcPr>
        <w:p w14:paraId="6F44A7D7" w14:textId="7E60FB89" w:rsidR="00B337A2" w:rsidRPr="000936E6" w:rsidRDefault="000936E6" w:rsidP="00637200">
          <w:pPr>
            <w:pStyle w:val="Header"/>
            <w:rPr>
              <w:rFonts w:ascii="Segoe UI" w:hAnsi="Segoe UI" w:cs="Segoe UI"/>
              <w:color w:val="347CA8"/>
            </w:rPr>
          </w:pPr>
          <w:r w:rsidRPr="000936E6">
            <w:rPr>
              <w:rFonts w:ascii="Segoe UI" w:hAnsi="Segoe UI" w:cs="Segoe UI"/>
              <w:noProof/>
              <w:color w:val="347CA8"/>
            </w:rPr>
            <w:drawing>
              <wp:inline distT="0" distB="0" distL="0" distR="0" wp14:anchorId="0E097C56" wp14:editId="49169018">
                <wp:extent cx="914400" cy="914400"/>
                <wp:effectExtent l="0" t="0" r="0" b="0"/>
                <wp:docPr id="14" name="Graphic 14" descr="Users with solid fi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Graphic 4" descr="Users with solid fill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37E7D586" w14:textId="5681FF9F" w:rsidR="00B337A2" w:rsidRPr="000936E6" w:rsidRDefault="009520C7" w:rsidP="005F59B3">
          <w:pPr>
            <w:pStyle w:val="Header"/>
            <w:jc w:val="right"/>
            <w:rPr>
              <w:rFonts w:ascii="Segoe UI" w:hAnsi="Segoe UI" w:cs="Segoe UI"/>
              <w:color w:val="347CA8"/>
            </w:rPr>
          </w:pPr>
          <w:r>
            <w:rPr>
              <w:rFonts w:ascii="Segoe UI" w:hAnsi="Segoe UI" w:cs="Segoe UI"/>
              <w:color w:val="347CA8"/>
            </w:rPr>
            <w:t>Membership Registration Form</w:t>
          </w:r>
        </w:p>
      </w:tc>
    </w:tr>
  </w:tbl>
  <w:p w14:paraId="4E0F1CE4" w14:textId="298F3236" w:rsidR="000172E5" w:rsidRPr="000936E6" w:rsidRDefault="000172E5" w:rsidP="000936E6">
    <w:pPr>
      <w:pStyle w:val="NoSpacing"/>
      <w:rPr>
        <w:rFonts w:ascii="Segoe UI" w:hAnsi="Segoe UI" w:cs="Segoe U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DF73C" w14:textId="77777777" w:rsidR="009520C7" w:rsidRDefault="009520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55247984">
    <w:abstractNumId w:val="11"/>
  </w:num>
  <w:num w:numId="2" w16cid:durableId="938609940">
    <w:abstractNumId w:val="7"/>
  </w:num>
  <w:num w:numId="3" w16cid:durableId="467866142">
    <w:abstractNumId w:val="15"/>
  </w:num>
  <w:num w:numId="4" w16cid:durableId="627708902">
    <w:abstractNumId w:val="12"/>
  </w:num>
  <w:num w:numId="5" w16cid:durableId="1821384297">
    <w:abstractNumId w:val="13"/>
  </w:num>
  <w:num w:numId="6" w16cid:durableId="1526597262">
    <w:abstractNumId w:val="19"/>
  </w:num>
  <w:num w:numId="7" w16cid:durableId="739212164">
    <w:abstractNumId w:val="6"/>
  </w:num>
  <w:num w:numId="8" w16cid:durableId="229314161">
    <w:abstractNumId w:val="10"/>
  </w:num>
  <w:num w:numId="9" w16cid:durableId="1238710458">
    <w:abstractNumId w:val="17"/>
  </w:num>
  <w:num w:numId="10" w16cid:durableId="295645949">
    <w:abstractNumId w:val="1"/>
  </w:num>
  <w:num w:numId="11" w16cid:durableId="317853924">
    <w:abstractNumId w:val="5"/>
  </w:num>
  <w:num w:numId="12" w16cid:durableId="179661324">
    <w:abstractNumId w:val="0"/>
  </w:num>
  <w:num w:numId="13" w16cid:durableId="1161308513">
    <w:abstractNumId w:val="2"/>
  </w:num>
  <w:num w:numId="14" w16cid:durableId="1601907484">
    <w:abstractNumId w:val="9"/>
  </w:num>
  <w:num w:numId="15" w16cid:durableId="990018104">
    <w:abstractNumId w:val="8"/>
  </w:num>
  <w:num w:numId="16" w16cid:durableId="585650919">
    <w:abstractNumId w:val="16"/>
  </w:num>
  <w:num w:numId="17" w16cid:durableId="903026990">
    <w:abstractNumId w:val="3"/>
  </w:num>
  <w:num w:numId="18" w16cid:durableId="1770198727">
    <w:abstractNumId w:val="21"/>
  </w:num>
  <w:num w:numId="19" w16cid:durableId="1742405782">
    <w:abstractNumId w:val="18"/>
  </w:num>
  <w:num w:numId="20" w16cid:durableId="197010713">
    <w:abstractNumId w:val="14"/>
  </w:num>
  <w:num w:numId="21" w16cid:durableId="925260093">
    <w:abstractNumId w:val="20"/>
  </w:num>
  <w:num w:numId="22" w16cid:durableId="150713606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6E6"/>
    <w:rsid w:val="00010AAD"/>
    <w:rsid w:val="000172E5"/>
    <w:rsid w:val="00052382"/>
    <w:rsid w:val="0006568A"/>
    <w:rsid w:val="00076F0F"/>
    <w:rsid w:val="000777E6"/>
    <w:rsid w:val="00084253"/>
    <w:rsid w:val="000936E6"/>
    <w:rsid w:val="000B4571"/>
    <w:rsid w:val="000D1F49"/>
    <w:rsid w:val="001119AE"/>
    <w:rsid w:val="00116FED"/>
    <w:rsid w:val="00124B75"/>
    <w:rsid w:val="001727CA"/>
    <w:rsid w:val="001753D0"/>
    <w:rsid w:val="001800AB"/>
    <w:rsid w:val="001A36F3"/>
    <w:rsid w:val="001B597D"/>
    <w:rsid w:val="001D7BCA"/>
    <w:rsid w:val="001E559F"/>
    <w:rsid w:val="001E6324"/>
    <w:rsid w:val="001E7F69"/>
    <w:rsid w:val="0021705F"/>
    <w:rsid w:val="00254B7B"/>
    <w:rsid w:val="0025754D"/>
    <w:rsid w:val="0028383F"/>
    <w:rsid w:val="002C56E6"/>
    <w:rsid w:val="00307F4B"/>
    <w:rsid w:val="00311D4F"/>
    <w:rsid w:val="003211AC"/>
    <w:rsid w:val="00327A24"/>
    <w:rsid w:val="0034390E"/>
    <w:rsid w:val="00343969"/>
    <w:rsid w:val="00344849"/>
    <w:rsid w:val="00361E11"/>
    <w:rsid w:val="00376207"/>
    <w:rsid w:val="003769BA"/>
    <w:rsid w:val="003933F2"/>
    <w:rsid w:val="003B3403"/>
    <w:rsid w:val="003F0847"/>
    <w:rsid w:val="0040090B"/>
    <w:rsid w:val="004073D9"/>
    <w:rsid w:val="00426065"/>
    <w:rsid w:val="004525C2"/>
    <w:rsid w:val="0046302A"/>
    <w:rsid w:val="00487D2D"/>
    <w:rsid w:val="004D5D62"/>
    <w:rsid w:val="004E3224"/>
    <w:rsid w:val="005008B1"/>
    <w:rsid w:val="005112D0"/>
    <w:rsid w:val="00516121"/>
    <w:rsid w:val="0055389F"/>
    <w:rsid w:val="00576822"/>
    <w:rsid w:val="00577E06"/>
    <w:rsid w:val="00583334"/>
    <w:rsid w:val="005A3BF7"/>
    <w:rsid w:val="005C3D45"/>
    <w:rsid w:val="005F2035"/>
    <w:rsid w:val="005F59B3"/>
    <w:rsid w:val="005F7990"/>
    <w:rsid w:val="006145D8"/>
    <w:rsid w:val="00637200"/>
    <w:rsid w:val="0063739C"/>
    <w:rsid w:val="00644FFF"/>
    <w:rsid w:val="00692294"/>
    <w:rsid w:val="006C0485"/>
    <w:rsid w:val="007147D7"/>
    <w:rsid w:val="00721D9F"/>
    <w:rsid w:val="00770F25"/>
    <w:rsid w:val="007A35A8"/>
    <w:rsid w:val="007B0A85"/>
    <w:rsid w:val="007C21EF"/>
    <w:rsid w:val="007C6A52"/>
    <w:rsid w:val="007E1A72"/>
    <w:rsid w:val="007F6FEB"/>
    <w:rsid w:val="00805F09"/>
    <w:rsid w:val="008128D9"/>
    <w:rsid w:val="0082043E"/>
    <w:rsid w:val="00846B76"/>
    <w:rsid w:val="00873AAB"/>
    <w:rsid w:val="008A4E63"/>
    <w:rsid w:val="008B2B21"/>
    <w:rsid w:val="008D3DEB"/>
    <w:rsid w:val="008E203A"/>
    <w:rsid w:val="00901B55"/>
    <w:rsid w:val="0091229C"/>
    <w:rsid w:val="00940E73"/>
    <w:rsid w:val="009520C7"/>
    <w:rsid w:val="00977B2C"/>
    <w:rsid w:val="0098597D"/>
    <w:rsid w:val="009F619A"/>
    <w:rsid w:val="009F6DDE"/>
    <w:rsid w:val="00A370A8"/>
    <w:rsid w:val="00AA1593"/>
    <w:rsid w:val="00AE0AFA"/>
    <w:rsid w:val="00B337A2"/>
    <w:rsid w:val="00B456C8"/>
    <w:rsid w:val="00BC09B5"/>
    <w:rsid w:val="00BD4753"/>
    <w:rsid w:val="00BD5CB1"/>
    <w:rsid w:val="00BE62EE"/>
    <w:rsid w:val="00C003BA"/>
    <w:rsid w:val="00C02909"/>
    <w:rsid w:val="00C1616E"/>
    <w:rsid w:val="00C27EA4"/>
    <w:rsid w:val="00C42A81"/>
    <w:rsid w:val="00C4602F"/>
    <w:rsid w:val="00C46878"/>
    <w:rsid w:val="00C6231D"/>
    <w:rsid w:val="00C661CB"/>
    <w:rsid w:val="00CB4A51"/>
    <w:rsid w:val="00CD4532"/>
    <w:rsid w:val="00CD47B0"/>
    <w:rsid w:val="00CE6104"/>
    <w:rsid w:val="00CE7918"/>
    <w:rsid w:val="00CE7948"/>
    <w:rsid w:val="00D07C62"/>
    <w:rsid w:val="00D16163"/>
    <w:rsid w:val="00D4378C"/>
    <w:rsid w:val="00D65CFA"/>
    <w:rsid w:val="00D81892"/>
    <w:rsid w:val="00DA4463"/>
    <w:rsid w:val="00DB3FAD"/>
    <w:rsid w:val="00DC71EC"/>
    <w:rsid w:val="00E6178F"/>
    <w:rsid w:val="00E61C09"/>
    <w:rsid w:val="00E7626D"/>
    <w:rsid w:val="00EB1A9C"/>
    <w:rsid w:val="00EB3B58"/>
    <w:rsid w:val="00EC7359"/>
    <w:rsid w:val="00EE3054"/>
    <w:rsid w:val="00F00606"/>
    <w:rsid w:val="00F01256"/>
    <w:rsid w:val="00F0204C"/>
    <w:rsid w:val="00F24219"/>
    <w:rsid w:val="00F31F3D"/>
    <w:rsid w:val="00F663A5"/>
    <w:rsid w:val="00F87258"/>
    <w:rsid w:val="00FC7475"/>
    <w:rsid w:val="00FD717C"/>
    <w:rsid w:val="00FE78A0"/>
    <w:rsid w:val="00FF16F0"/>
    <w:rsid w:val="00FF1E3E"/>
    <w:rsid w:val="00FF5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60A34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D07C6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semiHidden/>
    <w:qFormat/>
    <w:rsid w:val="00D818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4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s://www.mscrm-addons.com/LegalDocuments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ilhelmer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6973F-15B1-4A90-96B0-DC394A433CDF}"/>
      </w:docPartPr>
      <w:docPartBody>
        <w:p w:rsidR="009D71DE" w:rsidRDefault="00A35258">
          <w:r w:rsidRPr="0025487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4C9F3EBA9F4259A4A8C01E6EC1C7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330F6-94F7-4433-882C-5B0496FA0D1F}"/>
      </w:docPartPr>
      <w:docPartBody>
        <w:p w:rsidR="00B4269A" w:rsidRDefault="009D71DE" w:rsidP="009D71DE">
          <w:pPr>
            <w:pStyle w:val="744C9F3EBA9F4259A4A8C01E6EC1C714"/>
          </w:pPr>
          <w:r w:rsidRPr="0025487B">
            <w:rPr>
              <w:rStyle w:val="PlaceholderText"/>
            </w:rPr>
            <w:t>Choose an item.</w:t>
          </w:r>
        </w:p>
      </w:docPartBody>
    </w:docPart>
    <w:docPart>
      <w:docPartPr>
        <w:name w:val="5A3DD154FB584A418A11AB7EE9F715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B1881E-1C56-48A1-A573-F002CD0E7D57}"/>
      </w:docPartPr>
      <w:docPartBody>
        <w:p w:rsidR="0021784C" w:rsidRDefault="0021784C"/>
      </w:docPartBody>
    </w:docPart>
    <w:docPart>
      <w:docPartPr>
        <w:name w:val="41FEE402209B439CB0CE21DC39CBBF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89E09F-0BBE-4962-998E-3BC9EC1A68D2}"/>
      </w:docPartPr>
      <w:docPartBody>
        <w:p w:rsidR="0021784C" w:rsidRDefault="0021784C"/>
      </w:docPartBody>
    </w:docPart>
    <w:docPart>
      <w:docPartPr>
        <w:name w:val="FD3D4C7AC35F4F8FA5DA4FBDC2449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1C409C-9556-4777-84BE-9871130C14B3}"/>
      </w:docPartPr>
      <w:docPartBody>
        <w:p w:rsidR="00373051" w:rsidRDefault="00373051"/>
      </w:docPartBody>
    </w:docPart>
    <w:docPart>
      <w:docPartPr>
        <w:name w:val="B082713CE9384FCAAD320AF79F5A2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E616B7-28EF-4A48-AD19-D1079902B7B4}"/>
      </w:docPartPr>
      <w:docPartBody>
        <w:p w:rsidR="00373051" w:rsidRDefault="00373051"/>
      </w:docPartBody>
    </w:docPart>
    <w:docPart>
      <w:docPartPr>
        <w:name w:val="03D7B2120E25428FB976656A716035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DD8FF9-D1D3-4305-8747-6EA1A47D6B4B}"/>
      </w:docPartPr>
      <w:docPartBody>
        <w:p w:rsidR="00373051" w:rsidRDefault="00373051"/>
      </w:docPartBody>
    </w:docPart>
    <w:docPart>
      <w:docPartPr>
        <w:name w:val="97B11175C97746639D3A9B7CF024A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5E0A86-CD7A-408A-A8E4-0B8E1EEE544C}"/>
      </w:docPartPr>
      <w:docPartBody>
        <w:p w:rsidR="00373051" w:rsidRDefault="0021784C" w:rsidP="0021784C">
          <w:pPr>
            <w:pStyle w:val="97B11175C97746639D3A9B7CF024A0DD"/>
          </w:pPr>
          <w:r w:rsidRPr="0025487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74DBCA438C48DFAF3AFBCD19B324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14A9B-51DC-49D8-837D-5119A13D3368}"/>
      </w:docPartPr>
      <w:docPartBody>
        <w:p w:rsidR="00373051" w:rsidRDefault="0021784C">
          <w:r w:rsidRPr="005869D0">
            <w:rPr>
              <w:rStyle w:val="PlaceholderText"/>
            </w:rPr>
            <w:t>Please enter the content IF your condition is NOT met</w:t>
          </w:r>
        </w:p>
      </w:docPartBody>
    </w:docPart>
    <w:docPart>
      <w:docPartPr>
        <w:name w:val="F26CA09619394DA88481F8D771EA26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FD56F7-8AB4-4C2B-AC4F-B2DED4C3AC10}"/>
      </w:docPartPr>
      <w:docPartBody>
        <w:p w:rsidR="00373051" w:rsidRDefault="0021784C">
          <w:r w:rsidRPr="005869D0">
            <w:rPr>
              <w:rStyle w:val="PlaceholderText"/>
            </w:rPr>
            <w:t>Please enter the content IF your condition is met</w:t>
          </w:r>
        </w:p>
      </w:docPartBody>
    </w:docPart>
    <w:docPart>
      <w:docPartPr>
        <w:name w:val="6051976353F040C6AD0620F62844B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8D376F-FCDB-4673-A22C-1B5DF837BD6E}"/>
      </w:docPartPr>
      <w:docPartBody>
        <w:p w:rsidR="00373051" w:rsidRDefault="0021784C">
          <w:r w:rsidRPr="005869D0">
            <w:rPr>
              <w:rStyle w:val="PlaceholderText"/>
            </w:rPr>
            <w:t>Please enter the content IF your condition is NOT met</w:t>
          </w:r>
        </w:p>
      </w:docPartBody>
    </w:docPart>
    <w:docPart>
      <w:docPartPr>
        <w:name w:val="09DF1F4D08CB41E0A025CD700BD499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0DDCA5-D083-43EA-BB15-6F41B3DAA46E}"/>
      </w:docPartPr>
      <w:docPartBody>
        <w:p w:rsidR="00373051" w:rsidRDefault="0021784C">
          <w:r w:rsidRPr="005869D0">
            <w:rPr>
              <w:rStyle w:val="PlaceholderText"/>
            </w:rPr>
            <w:t>Please enter the content IF your condition is met</w:t>
          </w:r>
        </w:p>
      </w:docPartBody>
    </w:docPart>
    <w:docPart>
      <w:docPartPr>
        <w:name w:val="EB17525679F74B649F741F538518C8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7D9EFC-64F7-40DA-B62B-4001194B764D}"/>
      </w:docPartPr>
      <w:docPartBody>
        <w:p w:rsidR="00373051" w:rsidRDefault="00373051"/>
      </w:docPartBody>
    </w:docPart>
    <w:docPart>
      <w:docPartPr>
        <w:name w:val="7779F9F2265E413C9DF87526BA2380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EB2006-8CB1-4825-943D-0D6704B88098}"/>
      </w:docPartPr>
      <w:docPartBody>
        <w:p w:rsidR="00373051" w:rsidRDefault="00373051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258"/>
    <w:rsid w:val="0021784C"/>
    <w:rsid w:val="00373051"/>
    <w:rsid w:val="009D71DE"/>
    <w:rsid w:val="00A35258"/>
    <w:rsid w:val="00A54B7C"/>
    <w:rsid w:val="00B42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744C9F3EBA9F4259A4A8C01E6EC1C714">
    <w:name w:val="744C9F3EBA9F4259A4A8C01E6EC1C714"/>
    <w:rsid w:val="009D71DE"/>
    <w:rPr>
      <w:lang w:val="de-AT" w:eastAsia="de-AT"/>
    </w:rPr>
  </w:style>
  <w:style w:type="character" w:styleId="PlaceholderText">
    <w:name w:val="Placeholder Text"/>
    <w:basedOn w:val="DefaultParagraphFont"/>
    <w:uiPriority w:val="99"/>
    <w:semiHidden/>
    <w:rsid w:val="0021784C"/>
    <w:rPr>
      <w:color w:val="808080"/>
    </w:rPr>
  </w:style>
  <w:style w:type="paragraph" w:customStyle="1" w:styleId="97B11175C97746639D3A9B7CF024A0DD">
    <w:name w:val="97B11175C97746639D3A9B7CF024A0DD"/>
    <w:rsid w:val="0021784C"/>
    <w:rPr>
      <w:lang w:val="de-AT" w:eastAsia="de-AT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2E6F52-416B-4CAA-A6E5-7D6813F096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form.dotx</Template>
  <TotalTime>0</TotalTime>
  <Pages>1</Pages>
  <Words>129</Words>
  <Characters>749</Characters>
  <Application>Microsoft Office Word</Application>
  <DocSecurity>0</DocSecurity>
  <Lines>41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2022-08-24T11:20:00Z</dcterms:created>
  <dcterms:modified xsi:type="dcterms:W3CDTF">2022-08-24T11:20:00Z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WordMailMerge">
    <vt:lpwstr>contact</vt:lpwstr>
  </property>
  <property fmtid="{D5CDD505-2E9C-101B-9397-08002B2CF9AE}" pid="4" name="WordMailMergeDocType">
    <vt:lpwstr>Client</vt:lpwstr>
  </property>
  <property fmtid="{D5CDD505-2E9C-101B-9397-08002B2CF9AE}" pid="5" name="wmm_AdditionalFields1">
    <vt:lpwstr>|firstname||lastname|</vt:lpwstr>
  </property>
  <property fmtid="{D5CDD505-2E9C-101B-9397-08002B2CF9AE}" pid="6" name="WordMailMergePDFPreserveFormFields">
    <vt:lpwstr>true</vt:lpwstr>
  </property>
  <property fmtid="{D5CDD505-2E9C-101B-9397-08002B2CF9AE}" pid="7" name="WMMTaskPaneDocx">
    <vt:lpwstr>6bca40d9-a65c-440a-b97a-e294c2678d74</vt:lpwstr>
  </property>
  <property fmtid="{D5CDD505-2E9C-101B-9397-08002B2CF9AE}" pid="8" name="WMMTaskPane">
    <vt:lpwstr>5e105bec-5b54-4304-9f98-6b85a9219316</vt:lpwstr>
  </property>
  <property fmtid="{D5CDD505-2E9C-101B-9397-08002B2CF9AE}" pid="9" name="wmm_Condition_document|firstnamehasdata|1">
    <vt:lpwstr>&lt;&lt;firstname&gt;&gt;≈!Null</vt:lpwstr>
  </property>
  <property fmtid="{D5CDD505-2E9C-101B-9397-08002B2CF9AE}" pid="10" name="wmm_Condition_document|lastnamehasdata|1">
    <vt:lpwstr>&lt;&lt;lastname&gt;&gt;≈!Null</vt:lpwstr>
  </property>
  <property fmtid="{D5CDD505-2E9C-101B-9397-08002B2CF9AE}" pid="11" name="WordMailMergeDocumentName">
    <vt:lpwstr>'Membershipform_' + &lt;&lt;lastname&gt;&gt;</vt:lpwstr>
  </property>
  <property fmtid="{D5CDD505-2E9C-101B-9397-08002B2CF9AE}" pid="12" name="WordMailMergeFetchX1">
    <vt:lpwstr>&lt;fetches&gt;&lt;fetch name="document"&gt;&lt;entity name="contact"&gt;&lt;attribute name="address1_city" /&gt;&lt;attribute name="address1_postalcode" /&gt;&lt;attribute name="contactid" /&gt;&lt;attribute name="emailaddress1" /&gt;&lt;attribute name="firstname" /&gt;&lt;attribute name="telephone2" /&gt;&lt;</vt:lpwstr>
  </property>
  <property fmtid="{D5CDD505-2E9C-101B-9397-08002B2CF9AE}" pid="13" name="WordMailMergeFetchX2">
    <vt:lpwstr>attribute name="lastname" /&gt;&lt;attribute name="mobilephone" /&gt;&lt;filter type="and"&gt;&lt;condition attribute="contactid" operator="in"&gt;&lt;value&gt;qid&lt;/value&gt;&lt;/condition&gt;&lt;/filter&gt;&lt;/entity&gt;&lt;/fetch&gt;&lt;/fetches&gt;</vt:lpwstr>
  </property>
  <property fmtid="{D5CDD505-2E9C-101B-9397-08002B2CF9AE}" pid="14" name="WMMTemplateName">
    <vt:lpwstr>6f88141c-8523-ed11-b83d-0022489d643b</vt:lpwstr>
  </property>
  <property fmtid="{D5CDD505-2E9C-101B-9397-08002B2CF9AE}" pid="15" name="SaveOpenTabName">
    <vt:lpwstr>General</vt:lpwstr>
  </property>
  <property fmtid="{D5CDD505-2E9C-101B-9397-08002B2CF9AE}" pid="16" name="WordMailMergeWordDocumentType">
    <vt:lpwstr>-1</vt:lpwstr>
  </property>
</Properties>
</file>